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EE573" w14:textId="080D1123" w:rsidR="004724CC" w:rsidRDefault="00E505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AE78C6" wp14:editId="2F278C0A">
                <wp:simplePos x="0" y="0"/>
                <wp:positionH relativeFrom="page">
                  <wp:posOffset>4036695</wp:posOffset>
                </wp:positionH>
                <wp:positionV relativeFrom="page">
                  <wp:posOffset>3580765</wp:posOffset>
                </wp:positionV>
                <wp:extent cx="1985010" cy="977265"/>
                <wp:effectExtent l="0" t="0" r="0" b="0"/>
                <wp:wrapThrough wrapText="bothSides">
                  <wp:wrapPolygon edited="0">
                    <wp:start x="276" y="0"/>
                    <wp:lineTo x="276" y="20772"/>
                    <wp:lineTo x="21006" y="20772"/>
                    <wp:lineTo x="21006" y="0"/>
                    <wp:lineTo x="276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F995F" w14:textId="77777777" w:rsidR="00F9055B" w:rsidRDefault="00F9055B" w:rsidP="00E5059B">
                            <w:pPr>
                              <w:spacing w:after="120"/>
                              <w:jc w:val="center"/>
                              <w:rPr>
                                <w:rFonts w:ascii="Lucida Calligraphy" w:hAnsi="Lucida Calligraph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2"/>
                                <w:szCs w:val="22"/>
                              </w:rPr>
                              <w:t>Initiation of New Members</w:t>
                            </w:r>
                          </w:p>
                          <w:p w14:paraId="250BA941" w14:textId="77777777" w:rsidR="00F9055B" w:rsidRPr="00872C39" w:rsidRDefault="00F9055B" w:rsidP="00E5059B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Annually in May, new members are initiated into Gamma Epsilon Society.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1" o:spid="_x0000_s1026" type="#_x0000_t202" style="position:absolute;margin-left:317.85pt;margin-top:281.95pt;width:156.3pt;height:76.95pt;z-index:251678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" mv:complextextbox="1" filled="f" stroked="f">
                <v:textbox>
                  <w:txbxContent>
                    <w:p w14:paraId="28DF995F" w14:textId="77777777" w:rsidR="00F9055B" w:rsidRDefault="00F9055B" w:rsidP="00E5059B">
                      <w:pPr>
                        <w:spacing w:after="120"/>
                        <w:jc w:val="center"/>
                        <w:rPr>
                          <w:rFonts w:ascii="Lucida Calligraphy" w:hAnsi="Lucida Calligraphy"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/>
                          <w:sz w:val="22"/>
                          <w:szCs w:val="22"/>
                        </w:rPr>
                        <w:t>Initiation of New Members</w:t>
                      </w:r>
                    </w:p>
                    <w:p w14:paraId="250BA941" w14:textId="77777777" w:rsidR="00F9055B" w:rsidRPr="00872C39" w:rsidRDefault="00F9055B" w:rsidP="00E5059B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Annually in May, new members are initiated into Gamma Epsilon Society.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092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C534C8" wp14:editId="7086CBD9">
                <wp:simplePos x="0" y="0"/>
                <wp:positionH relativeFrom="page">
                  <wp:posOffset>640080</wp:posOffset>
                </wp:positionH>
                <wp:positionV relativeFrom="page">
                  <wp:posOffset>5777865</wp:posOffset>
                </wp:positionV>
                <wp:extent cx="2066290" cy="1308100"/>
                <wp:effectExtent l="0" t="0" r="0" b="12700"/>
                <wp:wrapThrough wrapText="bothSides">
                  <wp:wrapPolygon edited="0">
                    <wp:start x="266" y="0"/>
                    <wp:lineTo x="266" y="21390"/>
                    <wp:lineTo x="20976" y="21390"/>
                    <wp:lineTo x="20976" y="0"/>
                    <wp:lineTo x="266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C82E" w14:textId="77777777" w:rsidR="00F9055B" w:rsidRPr="0097092D" w:rsidRDefault="00F905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Each year, the last weekend in April, Eta State holds an exciting, informative state convention. We enjoyed having our picture taken with the famous Leroy.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7" type="#_x0000_t202" style="position:absolute;margin-left:50.4pt;margin-top:454.95pt;width:162.7pt;height:103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" mv:complextextbox="1" filled="f" stroked="f">
                <v:textbox>
                  <w:txbxContent>
                    <w:p w14:paraId="5498C82E" w14:textId="77777777" w:rsidR="00F9055B" w:rsidRPr="0097092D" w:rsidRDefault="00F905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Each year, the last weekend in April, Eta State holds an exciting, informative state convention. We enjoyed having our picture taken with the famous Leroy.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092D">
        <w:rPr>
          <w:noProof/>
        </w:rPr>
        <w:drawing>
          <wp:anchor distT="0" distB="0" distL="114300" distR="114300" simplePos="0" relativeHeight="251686912" behindDoc="0" locked="0" layoutInCell="1" allowOverlap="1" wp14:anchorId="7E4732F2" wp14:editId="0C7A7C82">
            <wp:simplePos x="0" y="0"/>
            <wp:positionH relativeFrom="page">
              <wp:posOffset>736600</wp:posOffset>
            </wp:positionH>
            <wp:positionV relativeFrom="page">
              <wp:posOffset>3721100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072DD0" wp14:editId="7875734E">
                <wp:simplePos x="0" y="0"/>
                <wp:positionH relativeFrom="page">
                  <wp:posOffset>640080</wp:posOffset>
                </wp:positionH>
                <wp:positionV relativeFrom="page">
                  <wp:posOffset>640080</wp:posOffset>
                </wp:positionV>
                <wp:extent cx="2066290" cy="6492240"/>
                <wp:effectExtent l="0" t="0" r="0" b="10160"/>
                <wp:wrapThrough wrapText="bothSides">
                  <wp:wrapPolygon edited="0">
                    <wp:start x="266" y="0"/>
                    <wp:lineTo x="266" y="21549"/>
                    <wp:lineTo x="20976" y="21549"/>
                    <wp:lineTo x="20976" y="0"/>
                    <wp:lineTo x="266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649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21250" w14:textId="77777777" w:rsidR="00F9055B" w:rsidRPr="0097092D" w:rsidRDefault="00F9055B" w:rsidP="00262F7F">
                            <w:pPr>
                              <w:spacing w:after="0"/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  <w:r w:rsidRPr="0097092D"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  <w:t>Eta State</w:t>
                            </w:r>
                          </w:p>
                          <w:p w14:paraId="6BE54494" w14:textId="77777777" w:rsidR="00F9055B" w:rsidRPr="0097092D" w:rsidRDefault="00F9055B" w:rsidP="00262F7F">
                            <w:pPr>
                              <w:spacing w:after="0"/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  <w:r w:rsidRPr="0097092D"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  <w:t>North Carolina</w:t>
                            </w:r>
                          </w:p>
                          <w:p w14:paraId="5584C079" w14:textId="77777777" w:rsidR="00F9055B" w:rsidRDefault="00F9055B" w:rsidP="00262F7F">
                            <w:pPr>
                              <w:spacing w:after="0"/>
                              <w:jc w:val="center"/>
                              <w:rPr>
                                <w:rFonts w:ascii="Allura" w:hAnsi="Allura"/>
                              </w:rPr>
                            </w:pPr>
                          </w:p>
                          <w:p w14:paraId="60D8D293" w14:textId="77777777" w:rsidR="00F9055B" w:rsidRPr="0097092D" w:rsidRDefault="00F9055B" w:rsidP="00262F7F">
                            <w:pPr>
                              <w:jc w:val="center"/>
                              <w:rPr>
                                <w:rFonts w:ascii="Allura" w:hAnsi="Allura"/>
                                <w:sz w:val="28"/>
                                <w:szCs w:val="28"/>
                              </w:rPr>
                            </w:pPr>
                            <w:r w:rsidRPr="0097092D">
                              <w:rPr>
                                <w:rFonts w:ascii="Allura" w:hAnsi="Allura"/>
                                <w:sz w:val="28"/>
                                <w:szCs w:val="28"/>
                              </w:rPr>
                              <w:t>Vision</w:t>
                            </w:r>
                          </w:p>
                          <w:p w14:paraId="79132B77" w14:textId="77777777" w:rsidR="00F9055B" w:rsidRDefault="00F9055B" w:rsidP="00262F7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“Voices of Influence . . .</w:t>
                            </w:r>
                          </w:p>
                          <w:p w14:paraId="6F775ACE" w14:textId="2834FA57" w:rsidR="00F9055B" w:rsidRDefault="00F9055B" w:rsidP="00262F7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Empowering Women Educ</w:t>
                            </w:r>
                            <w:r w:rsidR="0028383E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tor”</w:t>
                            </w:r>
                          </w:p>
                          <w:p w14:paraId="50E3844D" w14:textId="77777777" w:rsidR="00F9055B" w:rsidRDefault="00F9055B" w:rsidP="00262F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57545D" w14:textId="77777777" w:rsidR="00F9055B" w:rsidRPr="0097092D" w:rsidRDefault="00F9055B" w:rsidP="00262F7F">
                            <w:pPr>
                              <w:jc w:val="center"/>
                              <w:rPr>
                                <w:rFonts w:ascii="Allura" w:hAnsi="Allura"/>
                                <w:sz w:val="28"/>
                                <w:szCs w:val="28"/>
                              </w:rPr>
                            </w:pPr>
                            <w:r w:rsidRPr="0097092D">
                              <w:rPr>
                                <w:rFonts w:ascii="Allura" w:hAnsi="Allura"/>
                                <w:sz w:val="28"/>
                                <w:szCs w:val="28"/>
                              </w:rPr>
                              <w:t>Motto</w:t>
                            </w:r>
                          </w:p>
                          <w:p w14:paraId="084C5E30" w14:textId="77777777" w:rsidR="00F9055B" w:rsidRDefault="00F9055B" w:rsidP="0097092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“Together we are Stronger.”</w:t>
                            </w:r>
                          </w:p>
                          <w:p w14:paraId="74C60837" w14:textId="77777777" w:rsidR="00F9055B" w:rsidRDefault="00F9055B" w:rsidP="0097092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Committing</w:t>
                            </w:r>
                          </w:p>
                          <w:p w14:paraId="6C360955" w14:textId="77777777" w:rsidR="00F9055B" w:rsidRDefault="00F9055B" w:rsidP="0097092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Collaborating</w:t>
                            </w:r>
                          </w:p>
                          <w:p w14:paraId="7010FCAF" w14:textId="77777777" w:rsidR="00F9055B" w:rsidRPr="0097092D" w:rsidRDefault="00F9055B" w:rsidP="0097092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Celebrating.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8" type="#_x0000_t202" style="position:absolute;margin-left:50.4pt;margin-top:50.4pt;width:162.7pt;height:511.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" mv:complextextbox="1" filled="f" stroked="f">
                <v:textbox>
                  <w:txbxContent>
                    <w:p w14:paraId="30E21250" w14:textId="77777777" w:rsidR="00F9055B" w:rsidRPr="0097092D" w:rsidRDefault="00F9055B" w:rsidP="00262F7F">
                      <w:pPr>
                        <w:spacing w:after="0"/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  <w:r w:rsidRPr="0097092D">
                        <w:rPr>
                          <w:rFonts w:ascii="Allura" w:hAnsi="Allura"/>
                          <w:sz w:val="32"/>
                          <w:szCs w:val="32"/>
                        </w:rPr>
                        <w:t>Eta State</w:t>
                      </w:r>
                    </w:p>
                    <w:p w14:paraId="6BE54494" w14:textId="77777777" w:rsidR="00F9055B" w:rsidRPr="0097092D" w:rsidRDefault="00F9055B" w:rsidP="00262F7F">
                      <w:pPr>
                        <w:spacing w:after="0"/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  <w:r w:rsidRPr="0097092D">
                        <w:rPr>
                          <w:rFonts w:ascii="Allura" w:hAnsi="Allura"/>
                          <w:sz w:val="32"/>
                          <w:szCs w:val="32"/>
                        </w:rPr>
                        <w:t>North Carolina</w:t>
                      </w:r>
                    </w:p>
                    <w:p w14:paraId="5584C079" w14:textId="77777777" w:rsidR="00F9055B" w:rsidRDefault="00F9055B" w:rsidP="00262F7F">
                      <w:pPr>
                        <w:spacing w:after="0"/>
                        <w:jc w:val="center"/>
                        <w:rPr>
                          <w:rFonts w:ascii="Allura" w:hAnsi="Allura"/>
                        </w:rPr>
                      </w:pPr>
                    </w:p>
                    <w:p w14:paraId="60D8D293" w14:textId="77777777" w:rsidR="00F9055B" w:rsidRPr="0097092D" w:rsidRDefault="00F9055B" w:rsidP="00262F7F">
                      <w:pPr>
                        <w:jc w:val="center"/>
                        <w:rPr>
                          <w:rFonts w:ascii="Allura" w:hAnsi="Allura"/>
                          <w:sz w:val="28"/>
                          <w:szCs w:val="28"/>
                        </w:rPr>
                      </w:pPr>
                      <w:r w:rsidRPr="0097092D">
                        <w:rPr>
                          <w:rFonts w:ascii="Allura" w:hAnsi="Allura"/>
                          <w:sz w:val="28"/>
                          <w:szCs w:val="28"/>
                        </w:rPr>
                        <w:t>Vision</w:t>
                      </w:r>
                    </w:p>
                    <w:p w14:paraId="79132B77" w14:textId="77777777" w:rsidR="00F9055B" w:rsidRDefault="00F9055B" w:rsidP="00262F7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“Voices of Influence . . .</w:t>
                      </w:r>
                    </w:p>
                    <w:p w14:paraId="6F775ACE" w14:textId="2834FA57" w:rsidR="00F9055B" w:rsidRDefault="00F9055B" w:rsidP="00262F7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Empowering Women Educ</w:t>
                      </w:r>
                      <w:r w:rsidR="0028383E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tor”</w:t>
                      </w:r>
                    </w:p>
                    <w:p w14:paraId="50E3844D" w14:textId="77777777" w:rsidR="00F9055B" w:rsidRDefault="00F9055B" w:rsidP="00262F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57545D" w14:textId="77777777" w:rsidR="00F9055B" w:rsidRPr="0097092D" w:rsidRDefault="00F9055B" w:rsidP="00262F7F">
                      <w:pPr>
                        <w:jc w:val="center"/>
                        <w:rPr>
                          <w:rFonts w:ascii="Allura" w:hAnsi="Allura"/>
                          <w:sz w:val="28"/>
                          <w:szCs w:val="28"/>
                        </w:rPr>
                      </w:pPr>
                      <w:r w:rsidRPr="0097092D">
                        <w:rPr>
                          <w:rFonts w:ascii="Allura" w:hAnsi="Allura"/>
                          <w:sz w:val="28"/>
                          <w:szCs w:val="28"/>
                        </w:rPr>
                        <w:t>Motto</w:t>
                      </w:r>
                    </w:p>
                    <w:p w14:paraId="084C5E30" w14:textId="77777777" w:rsidR="00F9055B" w:rsidRDefault="00F9055B" w:rsidP="0097092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“Together we are Stronger.”</w:t>
                      </w:r>
                    </w:p>
                    <w:p w14:paraId="74C60837" w14:textId="77777777" w:rsidR="00F9055B" w:rsidRDefault="00F9055B" w:rsidP="0097092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Committing</w:t>
                      </w:r>
                    </w:p>
                    <w:p w14:paraId="6C360955" w14:textId="77777777" w:rsidR="00F9055B" w:rsidRDefault="00F9055B" w:rsidP="0097092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Collaborating</w:t>
                      </w:r>
                    </w:p>
                    <w:p w14:paraId="7010FCAF" w14:textId="77777777" w:rsidR="00F9055B" w:rsidRPr="0097092D" w:rsidRDefault="00F9055B" w:rsidP="0097092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Celebrating.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. . 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2F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D56302" wp14:editId="31441E51">
                <wp:simplePos x="0" y="0"/>
                <wp:positionH relativeFrom="page">
                  <wp:posOffset>4036695</wp:posOffset>
                </wp:positionH>
                <wp:positionV relativeFrom="page">
                  <wp:posOffset>5867400</wp:posOffset>
                </wp:positionV>
                <wp:extent cx="2025650" cy="1264920"/>
                <wp:effectExtent l="0" t="0" r="0" b="5080"/>
                <wp:wrapThrough wrapText="bothSides">
                  <wp:wrapPolygon edited="0">
                    <wp:start x="271" y="0"/>
                    <wp:lineTo x="271" y="21253"/>
                    <wp:lineTo x="21126" y="21253"/>
                    <wp:lineTo x="21126" y="0"/>
                    <wp:lineTo x="271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1F39A" w14:textId="77777777" w:rsidR="00F9055B" w:rsidRDefault="00F9055B" w:rsidP="00262F7F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262F7F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Projects and Fundraisers</w:t>
                            </w:r>
                          </w:p>
                          <w:p w14:paraId="441B1EAE" w14:textId="6521C141" w:rsidR="00F9055B" w:rsidRDefault="0028383E" w:rsidP="00262F7F">
                            <w:pPr>
                              <w:spacing w:after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Schools for</w:t>
                            </w:r>
                            <w:r w:rsidR="00F9055B">
                              <w:rPr>
                                <w:sz w:val="16"/>
                                <w:szCs w:val="16"/>
                              </w:rPr>
                              <w:t xml:space="preserve"> Africa</w:t>
                            </w:r>
                          </w:p>
                          <w:p w14:paraId="5F74DAD7" w14:textId="77777777" w:rsidR="00F9055B" w:rsidRDefault="00F9055B" w:rsidP="00262F7F">
                            <w:pPr>
                              <w:spacing w:after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Beginning Teachers</w:t>
                            </w:r>
                          </w:p>
                          <w:p w14:paraId="20FC5DF2" w14:textId="77777777" w:rsidR="00F9055B" w:rsidRDefault="00F9055B" w:rsidP="00262F7F">
                            <w:pPr>
                              <w:spacing w:after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Christmas Charity</w:t>
                            </w:r>
                          </w:p>
                          <w:p w14:paraId="0CACDFB7" w14:textId="77777777" w:rsidR="00F9055B" w:rsidRDefault="00F9055B" w:rsidP="00262F7F">
                            <w:pPr>
                              <w:spacing w:after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World Fellowship</w:t>
                            </w:r>
                          </w:p>
                          <w:p w14:paraId="5F0F17F1" w14:textId="77777777" w:rsidR="00F9055B" w:rsidRPr="00262F7F" w:rsidRDefault="00F9055B" w:rsidP="00262F7F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Leadership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317.85pt;margin-top:462pt;width:159.5pt;height:99.6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zvotUCAAAgBgAADgAAAGRycy9lMm9Eb2MueG1srFRLb9swDL4P2H8QdE/9mJM2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" mv:complextextbox="1" filled="f" stroked="f">
                <v:textbox>
                  <w:txbxContent>
                    <w:p w14:paraId="13F1F39A" w14:textId="77777777" w:rsidR="00F9055B" w:rsidRDefault="00F9055B" w:rsidP="00262F7F">
                      <w:pPr>
                        <w:jc w:val="center"/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262F7F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Projects and Fundraisers</w:t>
                      </w:r>
                    </w:p>
                    <w:p w14:paraId="441B1EAE" w14:textId="6521C141" w:rsidR="00F9055B" w:rsidRDefault="0028383E" w:rsidP="00262F7F">
                      <w:pPr>
                        <w:spacing w:after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Schools for</w:t>
                      </w:r>
                      <w:r w:rsidR="00F9055B">
                        <w:rPr>
                          <w:sz w:val="16"/>
                          <w:szCs w:val="16"/>
                        </w:rPr>
                        <w:t xml:space="preserve"> Africa</w:t>
                      </w:r>
                    </w:p>
                    <w:p w14:paraId="5F74DAD7" w14:textId="77777777" w:rsidR="00F9055B" w:rsidRDefault="00F9055B" w:rsidP="00262F7F">
                      <w:pPr>
                        <w:spacing w:after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Beginning Teachers</w:t>
                      </w:r>
                    </w:p>
                    <w:p w14:paraId="20FC5DF2" w14:textId="77777777" w:rsidR="00F9055B" w:rsidRDefault="00F9055B" w:rsidP="00262F7F">
                      <w:pPr>
                        <w:spacing w:after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Christmas Charity</w:t>
                      </w:r>
                    </w:p>
                    <w:p w14:paraId="0CACDFB7" w14:textId="77777777" w:rsidR="00F9055B" w:rsidRDefault="00F9055B" w:rsidP="00262F7F">
                      <w:pPr>
                        <w:spacing w:after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World Fellowship</w:t>
                      </w:r>
                    </w:p>
                    <w:p w14:paraId="5F0F17F1" w14:textId="77777777" w:rsidR="00F9055B" w:rsidRPr="00262F7F" w:rsidRDefault="00F9055B" w:rsidP="00262F7F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Leadership Development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2F7F">
        <w:rPr>
          <w:noProof/>
        </w:rPr>
        <w:drawing>
          <wp:anchor distT="0" distB="0" distL="114300" distR="114300" simplePos="0" relativeHeight="251683840" behindDoc="0" locked="0" layoutInCell="1" allowOverlap="1" wp14:anchorId="1D4BD40F" wp14:editId="0112F3A2">
            <wp:simplePos x="0" y="0"/>
            <wp:positionH relativeFrom="page">
              <wp:posOffset>4119245</wp:posOffset>
            </wp:positionH>
            <wp:positionV relativeFrom="page">
              <wp:posOffset>2057400</wp:posOffset>
            </wp:positionV>
            <wp:extent cx="1819910" cy="1434465"/>
            <wp:effectExtent l="0" t="0" r="8890" b="0"/>
            <wp:wrapThrough wrapText="bothSides">
              <wp:wrapPolygon edited="0">
                <wp:start x="0" y="0"/>
                <wp:lineTo x="0" y="21036"/>
                <wp:lineTo x="21404" y="21036"/>
                <wp:lineTo x="21404" y="0"/>
                <wp:lineTo x="0" y="0"/>
              </wp:wrapPolygon>
            </wp:wrapThrough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7F">
        <w:rPr>
          <w:noProof/>
        </w:rPr>
        <w:drawing>
          <wp:anchor distT="0" distB="0" distL="114300" distR="114300" simplePos="0" relativeHeight="251680768" behindDoc="0" locked="0" layoutInCell="1" allowOverlap="1" wp14:anchorId="4F193976" wp14:editId="20C905A1">
            <wp:simplePos x="0" y="0"/>
            <wp:positionH relativeFrom="page">
              <wp:posOffset>4119245</wp:posOffset>
            </wp:positionH>
            <wp:positionV relativeFrom="page">
              <wp:posOffset>4558665</wp:posOffset>
            </wp:positionV>
            <wp:extent cx="1819910" cy="1219200"/>
            <wp:effectExtent l="0" t="0" r="8890" b="0"/>
            <wp:wrapThrough wrapText="bothSides">
              <wp:wrapPolygon edited="0">
                <wp:start x="0" y="0"/>
                <wp:lineTo x="0" y="21150"/>
                <wp:lineTo x="21404" y="21150"/>
                <wp:lineTo x="21404" y="0"/>
                <wp:lineTo x="0" y="0"/>
              </wp:wrapPolygon>
            </wp:wrapThrough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C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863CE" wp14:editId="25799D9F">
                <wp:simplePos x="0" y="0"/>
                <wp:positionH relativeFrom="page">
                  <wp:posOffset>4036060</wp:posOffset>
                </wp:positionH>
                <wp:positionV relativeFrom="page">
                  <wp:posOffset>736600</wp:posOffset>
                </wp:positionV>
                <wp:extent cx="1985645" cy="1320800"/>
                <wp:effectExtent l="0" t="0" r="0" b="0"/>
                <wp:wrapThrough wrapText="bothSides">
                  <wp:wrapPolygon edited="0">
                    <wp:start x="276" y="0"/>
                    <wp:lineTo x="276" y="21185"/>
                    <wp:lineTo x="20999" y="21185"/>
                    <wp:lineTo x="20999" y="0"/>
                    <wp:lineTo x="276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3B51" w14:textId="77777777" w:rsidR="00F9055B" w:rsidRPr="00262F7F" w:rsidRDefault="00F9055B" w:rsidP="00DB1B76">
                            <w:pPr>
                              <w:jc w:val="center"/>
                              <w:rPr>
                                <w:rFonts w:ascii="Lucida Calligraphy" w:hAnsi="Lucida Calligraphy"/>
                                <w:sz w:val="22"/>
                                <w:szCs w:val="22"/>
                              </w:rPr>
                            </w:pPr>
                            <w:r w:rsidRPr="00262F7F">
                              <w:rPr>
                                <w:rFonts w:ascii="Lucida Calligraphy" w:hAnsi="Lucida Calligraphy"/>
                                <w:sz w:val="22"/>
                                <w:szCs w:val="22"/>
                              </w:rPr>
                              <w:t>Scholarship Fundraiser</w:t>
                            </w:r>
                          </w:p>
                          <w:p w14:paraId="18797842" w14:textId="137498C0" w:rsidR="00F9055B" w:rsidRPr="00872C39" w:rsidRDefault="00F9055B" w:rsidP="00DB1B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Gamma Epsilon has </w:t>
                            </w:r>
                            <w:r w:rsidR="0028383E">
                              <w:rPr>
                                <w:sz w:val="18"/>
                                <w:szCs w:val="18"/>
                              </w:rPr>
                              <w:t xml:space="preserve">an </w:t>
                            </w:r>
                            <w:r w:rsidR="00E5059B">
                              <w:rPr>
                                <w:sz w:val="18"/>
                                <w:szCs w:val="18"/>
                              </w:rPr>
                              <w:t xml:space="preserve">annual </w:t>
                            </w:r>
                            <w:r w:rsidR="00E5059B" w:rsidRPr="00872C39">
                              <w:rPr>
                                <w:sz w:val="18"/>
                                <w:szCs w:val="18"/>
                              </w:rPr>
                              <w:t>scholarship</w:t>
                            </w:r>
                            <w:r w:rsidRPr="00872C39">
                              <w:rPr>
                                <w:sz w:val="18"/>
                                <w:szCs w:val="18"/>
                              </w:rPr>
                              <w:t xml:space="preserve"> fundraiser to raise money for recruitment grants for prospective educators interested in continuing to pursue their educational dream. </w:t>
                            </w:r>
                          </w:p>
                          <w:p w14:paraId="070729B0" w14:textId="77777777" w:rsidR="00F9055B" w:rsidRPr="00DB1B76" w:rsidRDefault="00F9055B" w:rsidP="00DB1B76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margin-left:317.8pt;margin-top:58pt;width:156.35pt;height:10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" mv:complextextbox="1" filled="f" stroked="f">
                <v:textbox>
                  <w:txbxContent>
                    <w:p w14:paraId="4C1D3B51" w14:textId="77777777" w:rsidR="00F9055B" w:rsidRPr="00262F7F" w:rsidRDefault="00F9055B" w:rsidP="00DB1B76">
                      <w:pPr>
                        <w:jc w:val="center"/>
                        <w:rPr>
                          <w:rFonts w:ascii="Lucida Calligraphy" w:hAnsi="Lucida Calligraphy"/>
                          <w:sz w:val="22"/>
                          <w:szCs w:val="22"/>
                        </w:rPr>
                      </w:pPr>
                      <w:r w:rsidRPr="00262F7F">
                        <w:rPr>
                          <w:rFonts w:ascii="Lucida Calligraphy" w:hAnsi="Lucida Calligraphy"/>
                          <w:sz w:val="22"/>
                          <w:szCs w:val="22"/>
                        </w:rPr>
                        <w:t>Scholarship Fundraiser</w:t>
                      </w:r>
                    </w:p>
                    <w:p w14:paraId="18797842" w14:textId="137498C0" w:rsidR="00F9055B" w:rsidRPr="00872C39" w:rsidRDefault="00F9055B" w:rsidP="00DB1B7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Gamma Epsilon has </w:t>
                      </w:r>
                      <w:r w:rsidR="0028383E">
                        <w:rPr>
                          <w:sz w:val="18"/>
                          <w:szCs w:val="18"/>
                        </w:rPr>
                        <w:t xml:space="preserve">an </w:t>
                      </w:r>
                      <w:r w:rsidR="00E5059B">
                        <w:rPr>
                          <w:sz w:val="18"/>
                          <w:szCs w:val="18"/>
                        </w:rPr>
                        <w:t xml:space="preserve">annual </w:t>
                      </w:r>
                      <w:r w:rsidR="00E5059B" w:rsidRPr="00872C39">
                        <w:rPr>
                          <w:sz w:val="18"/>
                          <w:szCs w:val="18"/>
                        </w:rPr>
                        <w:t>scholarship</w:t>
                      </w:r>
                      <w:r w:rsidRPr="00872C39">
                        <w:rPr>
                          <w:sz w:val="18"/>
                          <w:szCs w:val="18"/>
                        </w:rPr>
                        <w:t xml:space="preserve"> fundraiser to raise money for recruitment grants for prospective educators interested in continuing to pursue their educational dream. </w:t>
                      </w:r>
                    </w:p>
                    <w:p w14:paraId="070729B0" w14:textId="77777777" w:rsidR="00F9055B" w:rsidRPr="00DB1B76" w:rsidRDefault="00F9055B" w:rsidP="00DB1B76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24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090B0" wp14:editId="3BDB850E">
                <wp:simplePos x="0" y="0"/>
                <wp:positionH relativeFrom="page">
                  <wp:posOffset>7480300</wp:posOffset>
                </wp:positionH>
                <wp:positionV relativeFrom="page">
                  <wp:posOffset>2552700</wp:posOffset>
                </wp:positionV>
                <wp:extent cx="1854200" cy="2933700"/>
                <wp:effectExtent l="0" t="0" r="0" b="12700"/>
                <wp:wrapThrough wrapText="bothSides">
                  <wp:wrapPolygon edited="0">
                    <wp:start x="296" y="0"/>
                    <wp:lineTo x="296" y="21506"/>
                    <wp:lineTo x="21008" y="21506"/>
                    <wp:lineTo x="21008" y="0"/>
                    <wp:lineTo x="296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1D57E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>Gamma Epsilon</w:t>
                            </w:r>
                          </w:p>
                          <w:p w14:paraId="3EA82D19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 xml:space="preserve">Chapter </w:t>
                            </w:r>
                          </w:p>
                          <w:p w14:paraId="54D6E854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>of</w:t>
                            </w:r>
                            <w:proofErr w:type="gramEnd"/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39BCCF6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>The Delta Kappa</w:t>
                            </w:r>
                          </w:p>
                          <w:p w14:paraId="1B12C92B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 xml:space="preserve">Gamma Society </w:t>
                            </w:r>
                          </w:p>
                          <w:p w14:paraId="3ABC3B42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color w:val="FF0000"/>
                                <w:sz w:val="44"/>
                                <w:szCs w:val="44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589pt;margin-top:201pt;width:146pt;height:23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" mv:complextextbox="1" filled="f" stroked="f">
                <v:textbox>
                  <w:txbxContent>
                    <w:p w14:paraId="7E41D57E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>Gamma Epsilon</w:t>
                      </w:r>
                    </w:p>
                    <w:p w14:paraId="3EA82D19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 xml:space="preserve">Chapter </w:t>
                      </w:r>
                    </w:p>
                    <w:p w14:paraId="54D6E854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>of</w:t>
                      </w:r>
                      <w:proofErr w:type="gramEnd"/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39BCCF6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>The Delta Kappa</w:t>
                      </w:r>
                    </w:p>
                    <w:p w14:paraId="1B12C92B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 xml:space="preserve">Gamma Society </w:t>
                      </w:r>
                    </w:p>
                    <w:p w14:paraId="3ABC3B42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</w:pPr>
                      <w:r w:rsidRPr="004724CC">
                        <w:rPr>
                          <w:rFonts w:ascii="Allura" w:hAnsi="Allura"/>
                          <w:color w:val="FF0000"/>
                          <w:sz w:val="44"/>
                          <w:szCs w:val="44"/>
                        </w:rPr>
                        <w:t>International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24CC">
        <w:rPr>
          <w:noProof/>
        </w:rPr>
        <w:drawing>
          <wp:anchor distT="0" distB="0" distL="114300" distR="114300" simplePos="0" relativeHeight="251664384" behindDoc="0" locked="0" layoutInCell="1" allowOverlap="1" wp14:anchorId="6F8C511C" wp14:editId="75109601">
            <wp:simplePos x="0" y="0"/>
            <wp:positionH relativeFrom="page">
              <wp:posOffset>7348855</wp:posOffset>
            </wp:positionH>
            <wp:positionV relativeFrom="page">
              <wp:posOffset>5930900</wp:posOffset>
            </wp:positionV>
            <wp:extent cx="2069465" cy="800100"/>
            <wp:effectExtent l="0" t="0" r="0" b="12700"/>
            <wp:wrapThrough wrapText="bothSides">
              <wp:wrapPolygon edited="0">
                <wp:start x="0" y="0"/>
                <wp:lineTo x="0" y="21257"/>
                <wp:lineTo x="21209" y="21257"/>
                <wp:lineTo x="21209" y="0"/>
                <wp:lineTo x="0" y="0"/>
              </wp:wrapPolygon>
            </wp:wrapThrough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4CC">
        <w:rPr>
          <w:noProof/>
        </w:rPr>
        <w:drawing>
          <wp:anchor distT="0" distB="0" distL="114300" distR="114300" simplePos="0" relativeHeight="251661312" behindDoc="0" locked="0" layoutInCell="1" allowOverlap="1" wp14:anchorId="1857A7DD" wp14:editId="75CF9ABB">
            <wp:simplePos x="0" y="0"/>
            <wp:positionH relativeFrom="page">
              <wp:posOffset>7874000</wp:posOffset>
            </wp:positionH>
            <wp:positionV relativeFrom="page">
              <wp:posOffset>736600</wp:posOffset>
            </wp:positionV>
            <wp:extent cx="1130300" cy="1493520"/>
            <wp:effectExtent l="0" t="0" r="12700" b="5080"/>
            <wp:wrapThrough wrapText="bothSides">
              <wp:wrapPolygon edited="0">
                <wp:start x="0" y="0"/>
                <wp:lineTo x="0" y="21306"/>
                <wp:lineTo x="21357" y="21306"/>
                <wp:lineTo x="21357" y="0"/>
                <wp:lineTo x="0" y="0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1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3B19D6" wp14:editId="240AB30D">
                <wp:simplePos x="0" y="0"/>
                <wp:positionH relativeFrom="page">
                  <wp:posOffset>7569200</wp:posOffset>
                </wp:positionH>
                <wp:positionV relativeFrom="page">
                  <wp:posOffset>736600</wp:posOffset>
                </wp:positionV>
                <wp:extent cx="1689100" cy="1168400"/>
                <wp:effectExtent l="0" t="0" r="0" b="0"/>
                <wp:wrapThrough wrapText="bothSides">
                  <wp:wrapPolygon edited="0">
                    <wp:start x="325" y="0"/>
                    <wp:lineTo x="325" y="21130"/>
                    <wp:lineTo x="20788" y="21130"/>
                    <wp:lineTo x="20788" y="0"/>
                    <wp:lineTo x="325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168400"/>
                          <a:chOff x="0" y="0"/>
                          <a:chExt cx="1689100" cy="1168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16891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45720"/>
                            <a:ext cx="990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49C876" w14:textId="77777777" w:rsidR="00F9055B" w:rsidRDefault="00F9055B" w:rsidP="004724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2" style="position:absolute;margin-left:596pt;margin-top:58pt;width:133pt;height:92pt;z-index:251659264;mso-position-horizontal-relative:page;mso-position-vertical-relative:page" coordsize="1689100,1168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" mv:complextextbox="1">
                <v:shape id="Text Box 5" o:spid="_x0000_s1033" type="#_x0000_t202" style="position:absolute;width:1689100;height:1168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FmaxAAA&#10;ANoAAAAPAAAAZHJzL2Rvd25yZXYueG1sRI9Ba8JAFITvhf6H5RV6azYK1R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hZmsQAAADaAAAADwAAAAAAAAAAAAAAAACXAgAAZHJzL2Rv&#10;d25yZXYueG1sUEsFBgAAAAAEAAQA9QAAAIgDAAAAAA==&#10;" mv:complextextbox="1" filled="f" stroked="f"/>
                <v:shape id="Text Box 12" o:spid="_x0000_s1034" type="#_x0000_t202" style="position:absolute;left:91440;top:45720;width:9906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>
                      <w:p w14:paraId="6949C876" w14:textId="77777777" w:rsidR="00F9055B" w:rsidRDefault="00F9055B" w:rsidP="004724CC">
                        <w:pPr>
                          <w:jc w:val="center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F70C2">
        <w:br w:type="page"/>
      </w:r>
      <w:r w:rsidR="00B6011F"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667456" behindDoc="0" locked="0" layoutInCell="1" allowOverlap="1" wp14:anchorId="78571167" wp14:editId="1C938497">
                <wp:simplePos x="774700" y="736600"/>
                <wp:positionH relativeFrom="page">
                  <wp:posOffset>774700</wp:posOffset>
                </wp:positionH>
                <wp:positionV relativeFrom="page">
                  <wp:posOffset>736600</wp:posOffset>
                </wp:positionV>
                <wp:extent cx="2781300" cy="6235700"/>
                <wp:effectExtent l="0" t="0" r="0" b="12700"/>
                <wp:wrapThrough wrapText="bothSides">
                  <wp:wrapPolygon edited="0">
                    <wp:start x="197" y="0"/>
                    <wp:lineTo x="197" y="21556"/>
                    <wp:lineTo x="21107" y="21556"/>
                    <wp:lineTo x="21107" y="0"/>
                    <wp:lineTo x="197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6235700"/>
                          <a:chOff x="0" y="0"/>
                          <a:chExt cx="2781300" cy="6235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0" y="0"/>
                            <a:ext cx="2781300" cy="623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45720"/>
                            <a:ext cx="259842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0EDFF732" w14:textId="77777777" w:rsidR="00F9055B" w:rsidRPr="00CA2CF4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32"/>
                                  <w:szCs w:val="32"/>
                                </w:rPr>
                              </w:pPr>
                              <w:r w:rsidRPr="00CA2CF4">
                                <w:rPr>
                                  <w:rFonts w:ascii="Allura" w:hAnsi="Allura"/>
                                  <w:sz w:val="32"/>
                                  <w:szCs w:val="32"/>
                                </w:rPr>
                                <w:t>Gamma Epsilon</w:t>
                              </w:r>
                            </w:p>
                            <w:p w14:paraId="411AEA51" w14:textId="77777777" w:rsidR="00F9055B" w:rsidRPr="00CA2CF4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32"/>
                                  <w:szCs w:val="32"/>
                                </w:rPr>
                              </w:pPr>
                              <w:r w:rsidRPr="00CA2CF4">
                                <w:rPr>
                                  <w:rFonts w:ascii="Allura" w:hAnsi="Allura"/>
                                  <w:sz w:val="32"/>
                                  <w:szCs w:val="32"/>
                                </w:rPr>
                                <w:t xml:space="preserve">Doing Our Part . . . </w:t>
                              </w:r>
                            </w:p>
                            <w:p w14:paraId="409C0542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3C829B08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79824484" w14:textId="77777777" w:rsidR="00F9055B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158B6827" w14:textId="77777777" w:rsidR="00F9055B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20275EBC" w14:textId="77777777" w:rsidR="0097092D" w:rsidRDefault="0097092D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7F46423D" w14:textId="6BEE4451" w:rsidR="00F9055B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noProof/>
                                </w:rPr>
                                <w:drawing>
                                  <wp:inline distT="0" distB="0" distL="0" distR="0" wp14:anchorId="0712A4C2" wp14:editId="71475B73">
                                    <wp:extent cx="1651000" cy="1239024"/>
                                    <wp:effectExtent l="0" t="0" r="0" b="5715"/>
                                    <wp:docPr id="59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495" cy="1239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6823D5" w14:textId="77777777" w:rsidR="00F9055B" w:rsidRDefault="00F9055B" w:rsidP="00F9055B">
                              <w:pPr>
                                <w:spacing w:after="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International Website  </w:t>
                              </w:r>
                            </w:p>
                            <w:p w14:paraId="47337E04" w14:textId="77777777" w:rsidR="00F9055B" w:rsidRDefault="00B6011F" w:rsidP="00F9055B">
                              <w:pPr>
                                <w:spacing w:after="0"/>
                                <w:jc w:val="center"/>
                                <w:rPr>
                                  <w:rStyle w:val="Hyperlink"/>
                                  <w:rFonts w:ascii="Calibri" w:hAnsi="Calibri"/>
                                </w:rPr>
                              </w:pPr>
                              <w:hyperlink r:id="rId14" w:history="1">
                                <w:r w:rsidR="00F9055B" w:rsidRPr="00466EEF">
                                  <w:rPr>
                                    <w:rStyle w:val="Hyperlink"/>
                                    <w:rFonts w:ascii="Calibri" w:hAnsi="Calibri"/>
                                  </w:rPr>
                                  <w:t>www.dkg.org</w:t>
                                </w:r>
                              </w:hyperlink>
                            </w:p>
                            <w:p w14:paraId="1D763EEA" w14:textId="77777777" w:rsidR="00F9055B" w:rsidRDefault="00F9055B" w:rsidP="00F9055B">
                              <w:pPr>
                                <w:spacing w:after="6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5C585A38" w14:textId="77777777" w:rsidR="00F9055B" w:rsidRDefault="00F9055B" w:rsidP="00F9055B">
                              <w:pPr>
                                <w:spacing w:after="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Eta State Website</w:t>
                              </w:r>
                            </w:p>
                            <w:p w14:paraId="4489ED8F" w14:textId="77777777" w:rsidR="00F9055B" w:rsidRDefault="00B6011F" w:rsidP="00F9055B">
                              <w:pPr>
                                <w:spacing w:after="0"/>
                                <w:jc w:val="center"/>
                                <w:rPr>
                                  <w:rStyle w:val="Hyperlink"/>
                                  <w:rFonts w:ascii="Calibri" w:hAnsi="Calibri"/>
                                </w:rPr>
                              </w:pPr>
                              <w:hyperlink r:id="rId15" w:history="1">
                                <w:r w:rsidR="00F9055B" w:rsidRPr="00466EEF">
                                  <w:rPr>
                                    <w:rStyle w:val="Hyperlink"/>
                                    <w:rFonts w:ascii="Calibri" w:hAnsi="Calibri"/>
                                  </w:rPr>
                                  <w:t>www.ncdkg.org</w:t>
                                </w:r>
                              </w:hyperlink>
                            </w:p>
                            <w:p w14:paraId="7A6B7145" w14:textId="77777777" w:rsidR="00F9055B" w:rsidRDefault="00F9055B" w:rsidP="00F9055B">
                              <w:pPr>
                                <w:spacing w:after="6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06E55A9B" w14:textId="77777777" w:rsidR="00F9055B" w:rsidRDefault="00F9055B" w:rsidP="00F9055B">
                              <w:pPr>
                                <w:spacing w:after="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Gamma Epsilon Website</w:t>
                              </w:r>
                            </w:p>
                            <w:p w14:paraId="27D1AD93" w14:textId="77777777" w:rsidR="00F9055B" w:rsidRDefault="00B6011F" w:rsidP="00F9055B">
                              <w:pPr>
                                <w:spacing w:after="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hyperlink r:id="rId16" w:history="1">
                                <w:r w:rsidR="00F9055B" w:rsidRPr="00466EEF">
                                  <w:rPr>
                                    <w:rStyle w:val="Hyperlink"/>
                                    <w:rFonts w:ascii="Calibri" w:hAnsi="Calibri"/>
                                  </w:rPr>
                                  <w:t>www.dkg-gammaepsilon.weebly.com</w:t>
                                </w:r>
                              </w:hyperlink>
                            </w:p>
                            <w:p w14:paraId="31FC9BE6" w14:textId="77777777" w:rsidR="00F9055B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42F58293" w14:textId="77777777" w:rsidR="00F9055B" w:rsidRPr="00CA2CF4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5F9F07D5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72FC6CB0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58E294DF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07760F73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573B597C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1AE4D86B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584F49B3" w14:textId="77777777" w:rsidR="00F9055B" w:rsidRDefault="00F9055B" w:rsidP="004122CB">
                              <w:pPr>
                                <w:jc w:val="center"/>
                                <w:rPr>
                                  <w:rFonts w:ascii="Allura" w:hAnsi="Allura"/>
                                  <w:sz w:val="40"/>
                                  <w:szCs w:val="40"/>
                                </w:rPr>
                              </w:pPr>
                            </w:p>
                            <w:p w14:paraId="74CB4725" w14:textId="77777777" w:rsidR="00F9055B" w:rsidRPr="004122CB" w:rsidRDefault="00F9055B" w:rsidP="004122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739900" y="426720"/>
                            <a:ext cx="9499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739900" y="680720"/>
                            <a:ext cx="94996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739900" y="1061720"/>
                            <a:ext cx="94996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562100"/>
                            <a:ext cx="8293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2006600"/>
                            <a:ext cx="82931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319655"/>
                            <a:ext cx="82931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2632710"/>
                            <a:ext cx="82931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2945765"/>
                            <a:ext cx="259842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4317365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4503420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4689475"/>
                            <a:ext cx="25984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913630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5099685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5285740"/>
                            <a:ext cx="25984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5509895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5695950"/>
                            <a:ext cx="2598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5882005"/>
                            <a:ext cx="259842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5" style="position:absolute;margin-left:61pt;margin-top:58pt;width:219pt;height:491pt;z-index:251667456;mso-position-horizontal-relative:page;mso-position-vertical-relative:page" coordsize="2781300,6235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" mv:complextextbox="1">
                <v:shape id="Text Box 40" o:spid="_x0000_s1036" type="#_x0000_t202" style="position:absolute;width:2781300;height:6235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e9iwQAA&#10;ANsAAAAPAAAAZHJzL2Rvd25yZXYueG1sRE9Ni8IwEL0v+B/CCN40VWQt1Sgqu8seFLV68Dg0Y1ts&#10;JqXJ2vrvzUHY4+N9L1adqcSDGldaVjAeRSCIM6tLzhVczt/DGITzyBory6TgSQ5Wy97HAhNtWz7R&#10;I/W5CCHsElRQeF8nUrqsIINuZGviwN1sY9AH2ORSN9iGcFPJSRR9SoMlh4YCa9oWlN3TP6OAdp05&#10;7+PZlz9sbj/RNT62O50rNeh36zkIT53/F7/dv1rBNKwPX8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Y3vYsEAAADbAAAADwAAAAAAAAAAAAAAAACXAgAAZHJzL2Rvd25y&#10;ZXYueG1sUEsFBgAAAAAEAAQA9QAAAIUDAAAAAA==&#10;" mv:complextextbox="1" filled="f" stroked="f"/>
                <v:shape id="Text Box 16" o:spid="_x0000_s1037" type="#_x0000_t202" style="position:absolute;left:91440;top:45720;width:2598420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>
                      <w:p w14:paraId="0EDFF732" w14:textId="77777777" w:rsidR="00F9055B" w:rsidRPr="00CA2CF4" w:rsidRDefault="00F9055B" w:rsidP="004122CB">
                        <w:pPr>
                          <w:jc w:val="center"/>
                          <w:rPr>
                            <w:rFonts w:ascii="Allura" w:hAnsi="Allura"/>
                            <w:sz w:val="32"/>
                            <w:szCs w:val="32"/>
                          </w:rPr>
                        </w:pPr>
                        <w:r w:rsidRPr="00CA2CF4">
                          <w:rPr>
                            <w:rFonts w:ascii="Allura" w:hAnsi="Allura"/>
                            <w:sz w:val="32"/>
                            <w:szCs w:val="32"/>
                          </w:rPr>
                          <w:t>Gamma Epsilon</w:t>
                        </w:r>
                      </w:p>
                      <w:p w14:paraId="411AEA51" w14:textId="77777777" w:rsidR="00F9055B" w:rsidRPr="00CA2CF4" w:rsidRDefault="00F9055B" w:rsidP="004122CB">
                        <w:pPr>
                          <w:jc w:val="center"/>
                          <w:rPr>
                            <w:rFonts w:ascii="Allura" w:hAnsi="Allura"/>
                            <w:sz w:val="32"/>
                            <w:szCs w:val="32"/>
                          </w:rPr>
                        </w:pPr>
                        <w:r w:rsidRPr="00CA2CF4">
                          <w:rPr>
                            <w:rFonts w:ascii="Allura" w:hAnsi="Allura"/>
                            <w:sz w:val="32"/>
                            <w:szCs w:val="32"/>
                          </w:rPr>
                          <w:t xml:space="preserve">Doing Our Part . . . </w:t>
                        </w:r>
                      </w:p>
                      <w:p w14:paraId="409C0542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3C829B08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79824484" w14:textId="77777777" w:rsidR="00F9055B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158B6827" w14:textId="77777777" w:rsidR="00F9055B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20275EBC" w14:textId="77777777" w:rsidR="0097092D" w:rsidRDefault="0097092D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7F46423D" w14:textId="6BEE4451" w:rsidR="00F9055B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noProof/>
                          </w:rPr>
                          <w:drawing>
                            <wp:inline distT="0" distB="0" distL="0" distR="0" wp14:anchorId="0712A4C2" wp14:editId="71475B73">
                              <wp:extent cx="1651000" cy="1239024"/>
                              <wp:effectExtent l="0" t="0" r="0" b="5715"/>
                              <wp:docPr id="5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495" cy="1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6823D5" w14:textId="77777777" w:rsidR="00F9055B" w:rsidRDefault="00F9055B" w:rsidP="00F9055B">
                        <w:pPr>
                          <w:spacing w:after="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International Website  </w:t>
                        </w:r>
                      </w:p>
                      <w:p w14:paraId="47337E04" w14:textId="77777777" w:rsidR="00F9055B" w:rsidRDefault="00B6011F" w:rsidP="00F9055B">
                        <w:pPr>
                          <w:spacing w:after="0"/>
                          <w:jc w:val="center"/>
                          <w:rPr>
                            <w:rStyle w:val="Hyperlink"/>
                            <w:rFonts w:ascii="Calibri" w:hAnsi="Calibri"/>
                          </w:rPr>
                        </w:pPr>
                        <w:hyperlink r:id="rId17" w:history="1">
                          <w:r w:rsidR="00F9055B" w:rsidRPr="00466EEF">
                            <w:rPr>
                              <w:rStyle w:val="Hyperlink"/>
                              <w:rFonts w:ascii="Calibri" w:hAnsi="Calibri"/>
                            </w:rPr>
                            <w:t>www.dkg.org</w:t>
                          </w:r>
                        </w:hyperlink>
                      </w:p>
                      <w:p w14:paraId="1D763EEA" w14:textId="77777777" w:rsidR="00F9055B" w:rsidRDefault="00F9055B" w:rsidP="00F9055B">
                        <w:pPr>
                          <w:spacing w:after="60"/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5C585A38" w14:textId="77777777" w:rsidR="00F9055B" w:rsidRDefault="00F9055B" w:rsidP="00F9055B">
                        <w:pPr>
                          <w:spacing w:after="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Eta State Website</w:t>
                        </w:r>
                      </w:p>
                      <w:p w14:paraId="4489ED8F" w14:textId="77777777" w:rsidR="00F9055B" w:rsidRDefault="00B6011F" w:rsidP="00F9055B">
                        <w:pPr>
                          <w:spacing w:after="0"/>
                          <w:jc w:val="center"/>
                          <w:rPr>
                            <w:rStyle w:val="Hyperlink"/>
                            <w:rFonts w:ascii="Calibri" w:hAnsi="Calibri"/>
                          </w:rPr>
                        </w:pPr>
                        <w:hyperlink r:id="rId18" w:history="1">
                          <w:r w:rsidR="00F9055B" w:rsidRPr="00466EEF">
                            <w:rPr>
                              <w:rStyle w:val="Hyperlink"/>
                              <w:rFonts w:ascii="Calibri" w:hAnsi="Calibri"/>
                            </w:rPr>
                            <w:t>www.ncdkg.org</w:t>
                          </w:r>
                        </w:hyperlink>
                      </w:p>
                      <w:p w14:paraId="7A6B7145" w14:textId="77777777" w:rsidR="00F9055B" w:rsidRDefault="00F9055B" w:rsidP="00F9055B">
                        <w:pPr>
                          <w:spacing w:after="60"/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06E55A9B" w14:textId="77777777" w:rsidR="00F9055B" w:rsidRDefault="00F9055B" w:rsidP="00F9055B">
                        <w:pPr>
                          <w:spacing w:after="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Gamma Epsilon Website</w:t>
                        </w:r>
                      </w:p>
                      <w:p w14:paraId="27D1AD93" w14:textId="77777777" w:rsidR="00F9055B" w:rsidRDefault="00B6011F" w:rsidP="00F9055B">
                        <w:pPr>
                          <w:spacing w:after="0"/>
                          <w:jc w:val="center"/>
                          <w:rPr>
                            <w:rFonts w:ascii="Calibri" w:hAnsi="Calibri"/>
                          </w:rPr>
                        </w:pPr>
                        <w:hyperlink r:id="rId19" w:history="1">
                          <w:r w:rsidR="00F9055B" w:rsidRPr="00466EEF">
                            <w:rPr>
                              <w:rStyle w:val="Hyperlink"/>
                              <w:rFonts w:ascii="Calibri" w:hAnsi="Calibri"/>
                            </w:rPr>
                            <w:t>www.dkg-gammaepsilon.weebly.com</w:t>
                          </w:r>
                        </w:hyperlink>
                      </w:p>
                      <w:p w14:paraId="31FC9BE6" w14:textId="77777777" w:rsidR="00F9055B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42F58293" w14:textId="77777777" w:rsidR="00F9055B" w:rsidRPr="00CA2CF4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  <w:p w14:paraId="5F9F07D5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72FC6CB0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58E294DF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07760F73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573B597C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1AE4D86B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584F49B3" w14:textId="77777777" w:rsidR="00F9055B" w:rsidRDefault="00F9055B" w:rsidP="004122CB">
                        <w:pPr>
                          <w:jc w:val="center"/>
                          <w:rPr>
                            <w:rFonts w:ascii="Allura" w:hAnsi="Allura"/>
                            <w:sz w:val="40"/>
                            <w:szCs w:val="40"/>
                          </w:rPr>
                        </w:pPr>
                      </w:p>
                      <w:p w14:paraId="74CB4725" w14:textId="77777777" w:rsidR="00F9055B" w:rsidRPr="004122CB" w:rsidRDefault="00F9055B" w:rsidP="004122C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17" o:spid="_x0000_s1038" type="#_x0000_t202" style="position:absolute;left:1739900;top:426720;width:949960;height:25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9" type="#_x0000_t202" style="position:absolute;left:1739900;top:680720;width:949960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0" type="#_x0000_t202" style="position:absolute;left:1739900;top:1061720;width:949960;height:445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1" type="#_x0000_t202" style="position:absolute;left:91440;top:1562100;width:829310;height:445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2" type="#_x0000_t202" style="position:absolute;left:91440;top:2006600;width:82931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3" type="#_x0000_t202" style="position:absolute;left:91440;top:2319655;width:82931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4" type="#_x0000_t202" style="position:absolute;left:91440;top:2632710;width:82931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5" type="#_x0000_t202" style="position:absolute;left:91440;top:2945765;width:2598420;height:1372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6" type="#_x0000_t202" style="position:absolute;left:91440;top:4317365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7" type="#_x0000_t202" style="position:absolute;left:91440;top:4503420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48" type="#_x0000_t202" style="position:absolute;left:91440;top:4689475;width:2598420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49" type="#_x0000_t202" style="position:absolute;left:91440;top:4913630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0" type="#_x0000_t202" style="position:absolute;left:91440;top:5099685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1" type="#_x0000_t202" style="position:absolute;left:91440;top:5285740;width:2598420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2" type="#_x0000_t202" style="position:absolute;left:91440;top:5509895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3" type="#_x0000_t202" style="position:absolute;left:91440;top:5695950;width:2598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54" type="#_x0000_t202" style="position:absolute;left:91440;top:5882005;width:2598420;height:3092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9055B">
        <w:rPr>
          <w:noProof/>
        </w:rPr>
        <w:drawing>
          <wp:anchor distT="0" distB="0" distL="114300" distR="114300" simplePos="0" relativeHeight="251673600" behindDoc="0" locked="0" layoutInCell="1" allowOverlap="1" wp14:anchorId="43FCD484" wp14:editId="557193CF">
            <wp:simplePos x="0" y="0"/>
            <wp:positionH relativeFrom="page">
              <wp:posOffset>1809750</wp:posOffset>
            </wp:positionH>
            <wp:positionV relativeFrom="page">
              <wp:posOffset>2357120</wp:posOffset>
            </wp:positionV>
            <wp:extent cx="1524000" cy="1135380"/>
            <wp:effectExtent l="0" t="0" r="0" b="7620"/>
            <wp:wrapThrough wrapText="bothSides">
              <wp:wrapPolygon edited="0">
                <wp:start x="0" y="0"/>
                <wp:lineTo x="0" y="21262"/>
                <wp:lineTo x="21240" y="21262"/>
                <wp:lineTo x="21240" y="0"/>
                <wp:lineTo x="0" y="0"/>
              </wp:wrapPolygon>
            </wp:wrapThrough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5B">
        <w:rPr>
          <w:noProof/>
        </w:rPr>
        <w:drawing>
          <wp:anchor distT="0" distB="0" distL="114300" distR="114300" simplePos="0" relativeHeight="251669504" behindDoc="0" locked="0" layoutInCell="1" allowOverlap="1" wp14:anchorId="01404D76" wp14:editId="1AE85281">
            <wp:simplePos x="0" y="0"/>
            <wp:positionH relativeFrom="page">
              <wp:posOffset>850900</wp:posOffset>
            </wp:positionH>
            <wp:positionV relativeFrom="page">
              <wp:posOffset>1231900</wp:posOffset>
            </wp:positionV>
            <wp:extent cx="1574800" cy="1054100"/>
            <wp:effectExtent l="0" t="0" r="0" b="12700"/>
            <wp:wrapThrough wrapText="bothSides">
              <wp:wrapPolygon edited="0">
                <wp:start x="0" y="0"/>
                <wp:lineTo x="0" y="21340"/>
                <wp:lineTo x="21252" y="21340"/>
                <wp:lineTo x="21252" y="0"/>
                <wp:lineTo x="0" y="0"/>
              </wp:wrapPolygon>
            </wp:wrapThrough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B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B1DFE7" wp14:editId="0BE77960">
                <wp:simplePos x="0" y="0"/>
                <wp:positionH relativeFrom="page">
                  <wp:posOffset>7223760</wp:posOffset>
                </wp:positionH>
                <wp:positionV relativeFrom="page">
                  <wp:posOffset>3169920</wp:posOffset>
                </wp:positionV>
                <wp:extent cx="2194560" cy="3941445"/>
                <wp:effectExtent l="0" t="0" r="0" b="0"/>
                <wp:wrapThrough wrapText="bothSides">
                  <wp:wrapPolygon edited="0">
                    <wp:start x="250" y="0"/>
                    <wp:lineTo x="250" y="21436"/>
                    <wp:lineTo x="21000" y="21436"/>
                    <wp:lineTo x="21000" y="0"/>
                    <wp:lineTo x="250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9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07D8" w14:textId="77777777" w:rsidR="00F9055B" w:rsidRPr="00F613B3" w:rsidRDefault="00F9055B" w:rsidP="00F613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13B3">
                              <w:rPr>
                                <w:b/>
                                <w:sz w:val="20"/>
                                <w:szCs w:val="20"/>
                              </w:rPr>
                              <w:t>PURPOSES</w:t>
                            </w:r>
                          </w:p>
                          <w:p w14:paraId="16B0E5DA" w14:textId="77777777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613B3">
                              <w:rPr>
                                <w:sz w:val="16"/>
                                <w:szCs w:val="16"/>
                              </w:rPr>
                              <w:t>TO UNITE women educators of the world in genuine spiritual fellowship.</w:t>
                            </w:r>
                            <w:proofErr w:type="gramEnd"/>
                          </w:p>
                          <w:p w14:paraId="1B6EA3C1" w14:textId="77777777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13B3">
                              <w:rPr>
                                <w:sz w:val="16"/>
                                <w:szCs w:val="16"/>
                              </w:rPr>
                              <w:t>TO HONOR women who have given or who evidenced a potential for distinctive service in any field of education.</w:t>
                            </w:r>
                          </w:p>
                          <w:p w14:paraId="7E8CE87E" w14:textId="77777777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613B3">
                              <w:rPr>
                                <w:sz w:val="16"/>
                                <w:szCs w:val="16"/>
                              </w:rPr>
                              <w:t>TO ADVANCE the professional interest and position of women in education.</w:t>
                            </w:r>
                            <w:proofErr w:type="gramEnd"/>
                          </w:p>
                          <w:p w14:paraId="7EC0319D" w14:textId="77777777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13B3">
                              <w:rPr>
                                <w:sz w:val="16"/>
                                <w:szCs w:val="16"/>
                              </w:rPr>
                              <w:t>TO INITIATE, ENDORSE, AND SUPPORT desirable legislation or other suitable endeavors in the interests of education and of women educators.</w:t>
                            </w:r>
                          </w:p>
                          <w:p w14:paraId="2E3C6061" w14:textId="324F36F3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613B3">
                              <w:rPr>
                                <w:sz w:val="16"/>
                                <w:szCs w:val="16"/>
                              </w:rPr>
                              <w:t>TO ENDOW scholarship</w:t>
                            </w:r>
                            <w:r w:rsidR="0028383E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F613B3">
                              <w:rPr>
                                <w:sz w:val="16"/>
                                <w:szCs w:val="16"/>
                              </w:rPr>
                              <w:t xml:space="preserve"> to aid outstanding women </w:t>
                            </w:r>
                            <w:r w:rsidR="0028383E">
                              <w:rPr>
                                <w:sz w:val="16"/>
                                <w:szCs w:val="16"/>
                              </w:rPr>
                              <w:t>educators in pursuing graduate study and to grant</w:t>
                            </w:r>
                            <w:r w:rsidRPr="00F613B3">
                              <w:rPr>
                                <w:sz w:val="16"/>
                                <w:szCs w:val="16"/>
                              </w:rPr>
                              <w:t xml:space="preserve"> fellowships to non-member women educators.</w:t>
                            </w:r>
                            <w:proofErr w:type="gramEnd"/>
                          </w:p>
                          <w:p w14:paraId="5D4A24F4" w14:textId="77777777" w:rsidR="00F9055B" w:rsidRPr="00F613B3" w:rsidRDefault="00F9055B" w:rsidP="00F6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613B3">
                              <w:rPr>
                                <w:sz w:val="16"/>
                                <w:szCs w:val="16"/>
                              </w:rPr>
                              <w:t>TO STIMULATE the personal and professional growth of members to encourage their participation in appropriate programs of action.</w:t>
                            </w:r>
                            <w:proofErr w:type="gramEnd"/>
                          </w:p>
                          <w:p w14:paraId="00789BEE" w14:textId="77777777" w:rsidR="00F9055B" w:rsidRPr="00DB1B76" w:rsidRDefault="00F9055B" w:rsidP="00F613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B1B76">
                              <w:rPr>
                                <w:sz w:val="18"/>
                                <w:szCs w:val="18"/>
                              </w:rPr>
                              <w:t>TO INFORM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the members of current economic, social, political and educational issues so that they may participate effectively in a world society.</w:t>
                            </w:r>
                            <w:proofErr w:type="gramEnd"/>
                          </w:p>
                          <w:p w14:paraId="2E02B388" w14:textId="77777777" w:rsidR="00F9055B" w:rsidRPr="00CA2CF4" w:rsidRDefault="00F905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568.8pt;margin-top:249.6pt;width:172.8pt;height:310.35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XX8NM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" mv:complextextbox="1" filled="f" stroked="f">
                <v:textbox>
                  <w:txbxContent>
                    <w:p w14:paraId="6EE307D8" w14:textId="77777777" w:rsidR="00F9055B" w:rsidRPr="00F613B3" w:rsidRDefault="00F9055B" w:rsidP="00F613B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613B3">
                        <w:rPr>
                          <w:b/>
                          <w:sz w:val="20"/>
                          <w:szCs w:val="20"/>
                        </w:rPr>
                        <w:t>PURPOSES</w:t>
                      </w:r>
                    </w:p>
                    <w:p w14:paraId="16B0E5DA" w14:textId="77777777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613B3">
                        <w:rPr>
                          <w:sz w:val="16"/>
                          <w:szCs w:val="16"/>
                        </w:rPr>
                        <w:t>TO UNITE women educators of the world in genuine spiritual fellowship.</w:t>
                      </w:r>
                      <w:proofErr w:type="gramEnd"/>
                    </w:p>
                    <w:p w14:paraId="1B6EA3C1" w14:textId="77777777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r w:rsidRPr="00F613B3">
                        <w:rPr>
                          <w:sz w:val="16"/>
                          <w:szCs w:val="16"/>
                        </w:rPr>
                        <w:t>TO HONOR women who have given or who evidenced a potential for distinctive service in any field of education.</w:t>
                      </w:r>
                    </w:p>
                    <w:p w14:paraId="7E8CE87E" w14:textId="77777777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613B3">
                        <w:rPr>
                          <w:sz w:val="16"/>
                          <w:szCs w:val="16"/>
                        </w:rPr>
                        <w:t>TO ADVANCE the professional interest and position of women in education.</w:t>
                      </w:r>
                      <w:proofErr w:type="gramEnd"/>
                    </w:p>
                    <w:p w14:paraId="7EC0319D" w14:textId="77777777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r w:rsidRPr="00F613B3">
                        <w:rPr>
                          <w:sz w:val="16"/>
                          <w:szCs w:val="16"/>
                        </w:rPr>
                        <w:t>TO INITIATE, ENDORSE, AND SUPPORT desirable legislation or other suitable endeavors in the interests of education and of women educators.</w:t>
                      </w:r>
                    </w:p>
                    <w:p w14:paraId="2E3C6061" w14:textId="324F36F3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613B3">
                        <w:rPr>
                          <w:sz w:val="16"/>
                          <w:szCs w:val="16"/>
                        </w:rPr>
                        <w:t>TO ENDOW scholarship</w:t>
                      </w:r>
                      <w:r w:rsidR="0028383E">
                        <w:rPr>
                          <w:sz w:val="16"/>
                          <w:szCs w:val="16"/>
                        </w:rPr>
                        <w:t>s</w:t>
                      </w:r>
                      <w:r w:rsidRPr="00F613B3">
                        <w:rPr>
                          <w:sz w:val="16"/>
                          <w:szCs w:val="16"/>
                        </w:rPr>
                        <w:t xml:space="preserve"> to aid outstanding women </w:t>
                      </w:r>
                      <w:r w:rsidR="0028383E">
                        <w:rPr>
                          <w:sz w:val="16"/>
                          <w:szCs w:val="16"/>
                        </w:rPr>
                        <w:t>educators in pursuing graduate study and to grant</w:t>
                      </w:r>
                      <w:r w:rsidRPr="00F613B3">
                        <w:rPr>
                          <w:sz w:val="16"/>
                          <w:szCs w:val="16"/>
                        </w:rPr>
                        <w:t xml:space="preserve"> fellowships to non-member women educators.</w:t>
                      </w:r>
                      <w:proofErr w:type="gramEnd"/>
                    </w:p>
                    <w:p w14:paraId="5D4A24F4" w14:textId="77777777" w:rsidR="00F9055B" w:rsidRPr="00F613B3" w:rsidRDefault="00F9055B" w:rsidP="00F613B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613B3">
                        <w:rPr>
                          <w:sz w:val="16"/>
                          <w:szCs w:val="16"/>
                        </w:rPr>
                        <w:t>TO STIMULATE the personal and professional growth of members to encourage their participation in appropriate programs of action.</w:t>
                      </w:r>
                      <w:proofErr w:type="gramEnd"/>
                    </w:p>
                    <w:p w14:paraId="00789BEE" w14:textId="77777777" w:rsidR="00F9055B" w:rsidRPr="00DB1B76" w:rsidRDefault="00F9055B" w:rsidP="00F613B3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DB1B76">
                        <w:rPr>
                          <w:sz w:val="18"/>
                          <w:szCs w:val="18"/>
                        </w:rPr>
                        <w:t>TO INFORM</w:t>
                      </w:r>
                      <w:r>
                        <w:rPr>
                          <w:sz w:val="18"/>
                          <w:szCs w:val="18"/>
                        </w:rPr>
                        <w:t xml:space="preserve"> the members of current economic, social, political and educational issues so that they may participate effectively in a world society.</w:t>
                      </w:r>
                      <w:proofErr w:type="gramEnd"/>
                    </w:p>
                    <w:p w14:paraId="2E02B388" w14:textId="77777777" w:rsidR="00F9055B" w:rsidRPr="00CA2CF4" w:rsidRDefault="00F9055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13B3">
        <w:rPr>
          <w:noProof/>
        </w:rPr>
        <w:drawing>
          <wp:anchor distT="0" distB="0" distL="114300" distR="114300" simplePos="0" relativeHeight="251671552" behindDoc="0" locked="0" layoutInCell="1" allowOverlap="1" wp14:anchorId="4A280894" wp14:editId="7CDDF226">
            <wp:simplePos x="0" y="0"/>
            <wp:positionH relativeFrom="page">
              <wp:posOffset>7327900</wp:posOffset>
            </wp:positionH>
            <wp:positionV relativeFrom="page">
              <wp:posOffset>1927225</wp:posOffset>
            </wp:positionV>
            <wp:extent cx="1993900" cy="1242695"/>
            <wp:effectExtent l="0" t="0" r="12700" b="1905"/>
            <wp:wrapThrough wrapText="bothSides">
              <wp:wrapPolygon edited="0">
                <wp:start x="0" y="0"/>
                <wp:lineTo x="0" y="21192"/>
                <wp:lineTo x="21462" y="21192"/>
                <wp:lineTo x="21462" y="0"/>
                <wp:lineTo x="0" y="0"/>
              </wp:wrapPolygon>
            </wp:wrapThrough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F9A95" wp14:editId="2AFA2CDB">
                <wp:simplePos x="0" y="0"/>
                <wp:positionH relativeFrom="page">
                  <wp:posOffset>7137400</wp:posOffset>
                </wp:positionH>
                <wp:positionV relativeFrom="page">
                  <wp:posOffset>736600</wp:posOffset>
                </wp:positionV>
                <wp:extent cx="2362200" cy="1193800"/>
                <wp:effectExtent l="0" t="0" r="0" b="0"/>
                <wp:wrapThrough wrapText="bothSides">
                  <wp:wrapPolygon edited="0">
                    <wp:start x="232" y="0"/>
                    <wp:lineTo x="232" y="21140"/>
                    <wp:lineTo x="21135" y="21140"/>
                    <wp:lineTo x="21135" y="0"/>
                    <wp:lineTo x="232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3639B" w14:textId="77777777" w:rsidR="00F9055B" w:rsidRDefault="00F9055B" w:rsidP="004724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CA2CF4">
                              <w:rPr>
                                <w:rFonts w:ascii="Calibri" w:hAnsi="Calibri"/>
                                <w:b/>
                              </w:rPr>
                              <w:t>MISSION</w:t>
                            </w:r>
                          </w:p>
                          <w:p w14:paraId="25F123BA" w14:textId="77777777" w:rsidR="00F9055B" w:rsidRPr="00F613B3" w:rsidRDefault="00F9055B" w:rsidP="004724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F613B3">
                              <w:rPr>
                                <w:rFonts w:ascii="Apple Chancery" w:hAnsi="Apple Chancery" w:cs="Apple Chancery"/>
                                <w:sz w:val="18"/>
                                <w:szCs w:val="18"/>
                              </w:rPr>
                              <w:t>The Delta Kappa Gamma International and Gamma Epsilon Chapter Promote Professional and Personal Growth of Women Educators and Excellence in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margin-left:562pt;margin-top:58pt;width:186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" mv:complextextbox="1" filled="f" stroked="f">
                <v:textbox>
                  <w:txbxContent>
                    <w:p w14:paraId="5E63639B" w14:textId="77777777" w:rsidR="00F9055B" w:rsidRDefault="00F9055B" w:rsidP="004724CC">
                      <w:pPr>
                        <w:jc w:val="center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CA2CF4">
                        <w:rPr>
                          <w:rFonts w:ascii="Calibri" w:hAnsi="Calibri"/>
                          <w:b/>
                        </w:rPr>
                        <w:t>MISSION</w:t>
                      </w:r>
                    </w:p>
                    <w:p w14:paraId="25F123BA" w14:textId="77777777" w:rsidR="00F9055B" w:rsidRPr="00F613B3" w:rsidRDefault="00F9055B" w:rsidP="004724CC">
                      <w:pPr>
                        <w:jc w:val="center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F613B3">
                        <w:rPr>
                          <w:rFonts w:ascii="Apple Chancery" w:hAnsi="Apple Chancery" w:cs="Apple Chancery"/>
                          <w:sz w:val="18"/>
                          <w:szCs w:val="18"/>
                        </w:rPr>
                        <w:t>The Delta Kappa Gamma International and Gamma Epsilon Chapter Promote Professional and Personal Growth of Women Educators and Excellence in Education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24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7A885" wp14:editId="0728E3CA">
                <wp:simplePos x="0" y="0"/>
                <wp:positionH relativeFrom="page">
                  <wp:posOffset>4025900</wp:posOffset>
                </wp:positionH>
                <wp:positionV relativeFrom="page">
                  <wp:posOffset>736600</wp:posOffset>
                </wp:positionV>
                <wp:extent cx="2768600" cy="6395720"/>
                <wp:effectExtent l="0" t="0" r="0" b="5080"/>
                <wp:wrapThrough wrapText="bothSides">
                  <wp:wrapPolygon edited="0">
                    <wp:start x="198" y="0"/>
                    <wp:lineTo x="198" y="21531"/>
                    <wp:lineTo x="21204" y="21531"/>
                    <wp:lineTo x="21204" y="0"/>
                    <wp:lineTo x="198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639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F1346" w14:textId="77777777" w:rsidR="00F9055B" w:rsidRPr="004724CC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  <w:r w:rsidRPr="004724CC"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  <w:t>What is Delta Kappa Gamma Society International?</w:t>
                            </w:r>
                          </w:p>
                          <w:p w14:paraId="07C35E44" w14:textId="77777777" w:rsidR="00F9055B" w:rsidRDefault="00F9055B" w:rsidP="00590D08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4724CC">
                              <w:rPr>
                                <w:rFonts w:ascii="Calibri" w:hAnsi="Calibri" w:cs="Arial"/>
                              </w:rPr>
                              <w:t>The Delta Kappa Gamma Society International promotes professional and personal growth of women educators and excellence in education. The motto of this society is “Sharing our Vision – Strengthening our Society.”</w:t>
                            </w:r>
                          </w:p>
                          <w:p w14:paraId="6D0417AA" w14:textId="77777777" w:rsidR="00F9055B" w:rsidRPr="004122CB" w:rsidRDefault="00F9055B" w:rsidP="004122CB">
                            <w:pPr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</w:p>
                          <w:p w14:paraId="510CC11A" w14:textId="77777777" w:rsidR="00F9055B" w:rsidRPr="004122CB" w:rsidRDefault="00F9055B" w:rsidP="004724CC">
                            <w:pPr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  <w:r w:rsidRPr="004122CB"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  <w:t>What is Gamma Epsilon?</w:t>
                            </w:r>
                          </w:p>
                          <w:p w14:paraId="7158F575" w14:textId="77777777" w:rsidR="00F9055B" w:rsidRDefault="00F9055B" w:rsidP="00590D08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Gamma Epsilon is a local chapter of DKG that promotes the seven purposes of The Delta Kappa Gamma International and upholds their mission. As a vital part of the community, Gamma Epsilon members endorse leadership, recruitment and educational excellence.</w:t>
                            </w:r>
                          </w:p>
                          <w:p w14:paraId="7CCD82BC" w14:textId="77777777" w:rsidR="00F9055B" w:rsidRPr="004122CB" w:rsidRDefault="00F9055B" w:rsidP="004122CB">
                            <w:pPr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</w:p>
                          <w:p w14:paraId="731D629A" w14:textId="77777777" w:rsidR="00F9055B" w:rsidRPr="004122CB" w:rsidRDefault="00F9055B" w:rsidP="004122CB">
                            <w:pPr>
                              <w:jc w:val="center"/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</w:pPr>
                            <w:r w:rsidRPr="004122CB">
                              <w:rPr>
                                <w:rFonts w:ascii="Allura" w:hAnsi="Allura"/>
                                <w:sz w:val="32"/>
                                <w:szCs w:val="32"/>
                              </w:rPr>
                              <w:t>Who are the Members?</w:t>
                            </w:r>
                          </w:p>
                          <w:p w14:paraId="495C94F9" w14:textId="77777777" w:rsidR="00F9055B" w:rsidRPr="004122CB" w:rsidRDefault="00F9055B" w:rsidP="00590D08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The over 130,000 members include professional educators from all areas of education from both the public and private sector. Selection is based on professional qualifications, leadership potential and personal qualities.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57" type="#_x0000_t202" style="position:absolute;margin-left:317pt;margin-top:58pt;width:218pt;height:503.6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" mv:complextextbox="1" filled="f" stroked="f">
                <v:textbox>
                  <w:txbxContent>
                    <w:p w14:paraId="6DEF1346" w14:textId="77777777" w:rsidR="00F9055B" w:rsidRPr="004724CC" w:rsidRDefault="00F9055B" w:rsidP="004724CC">
                      <w:pPr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  <w:r w:rsidRPr="004724CC">
                        <w:rPr>
                          <w:rFonts w:ascii="Allura" w:hAnsi="Allura"/>
                          <w:sz w:val="32"/>
                          <w:szCs w:val="32"/>
                        </w:rPr>
                        <w:t>What is Delta Kappa Gamma Society International?</w:t>
                      </w:r>
                    </w:p>
                    <w:p w14:paraId="07C35E44" w14:textId="77777777" w:rsidR="00F9055B" w:rsidRDefault="00F9055B" w:rsidP="00590D08">
                      <w:pPr>
                        <w:rPr>
                          <w:rFonts w:ascii="Calibri" w:hAnsi="Calibri" w:cs="Arial"/>
                        </w:rPr>
                      </w:pPr>
                      <w:r w:rsidRPr="004724CC">
                        <w:rPr>
                          <w:rFonts w:ascii="Calibri" w:hAnsi="Calibri" w:cs="Arial"/>
                        </w:rPr>
                        <w:t>The Delta Kappa Gamma Society International promotes professional and personal growth of women educators and excellence in education. The motto of this society is “Sharing our Vision – Strengthening our Society.”</w:t>
                      </w:r>
                    </w:p>
                    <w:p w14:paraId="6D0417AA" w14:textId="77777777" w:rsidR="00F9055B" w:rsidRPr="004122CB" w:rsidRDefault="00F9055B" w:rsidP="004122CB">
                      <w:pPr>
                        <w:jc w:val="both"/>
                        <w:rPr>
                          <w:rFonts w:ascii="Calibri" w:hAnsi="Calibri" w:cs="Arial"/>
                        </w:rPr>
                      </w:pPr>
                    </w:p>
                    <w:p w14:paraId="510CC11A" w14:textId="77777777" w:rsidR="00F9055B" w:rsidRPr="004122CB" w:rsidRDefault="00F9055B" w:rsidP="004724CC">
                      <w:pPr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  <w:r w:rsidRPr="004122CB">
                        <w:rPr>
                          <w:rFonts w:ascii="Allura" w:hAnsi="Allura"/>
                          <w:sz w:val="32"/>
                          <w:szCs w:val="32"/>
                        </w:rPr>
                        <w:t>What is Gamma Epsilon?</w:t>
                      </w:r>
                    </w:p>
                    <w:p w14:paraId="7158F575" w14:textId="77777777" w:rsidR="00F9055B" w:rsidRDefault="00F9055B" w:rsidP="00590D0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Gamma Epsilon is a local chapter of DKG that promotes the seven purposes of The Delta Kappa Gamma International and upholds their mission. As a vital part of the community, Gamma Epsilon members endorse leadership, recruitment and educational excellence.</w:t>
                      </w:r>
                    </w:p>
                    <w:p w14:paraId="7CCD82BC" w14:textId="77777777" w:rsidR="00F9055B" w:rsidRPr="004122CB" w:rsidRDefault="00F9055B" w:rsidP="004122CB">
                      <w:pPr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</w:p>
                    <w:p w14:paraId="731D629A" w14:textId="77777777" w:rsidR="00F9055B" w:rsidRPr="004122CB" w:rsidRDefault="00F9055B" w:rsidP="004122CB">
                      <w:pPr>
                        <w:jc w:val="center"/>
                        <w:rPr>
                          <w:rFonts w:ascii="Allura" w:hAnsi="Allura"/>
                          <w:sz w:val="32"/>
                          <w:szCs w:val="32"/>
                        </w:rPr>
                      </w:pPr>
                      <w:r w:rsidRPr="004122CB">
                        <w:rPr>
                          <w:rFonts w:ascii="Allura" w:hAnsi="Allura"/>
                          <w:sz w:val="32"/>
                          <w:szCs w:val="32"/>
                        </w:rPr>
                        <w:t>Who are the Members?</w:t>
                      </w:r>
                    </w:p>
                    <w:p w14:paraId="495C94F9" w14:textId="77777777" w:rsidR="00F9055B" w:rsidRPr="004122CB" w:rsidRDefault="00F9055B" w:rsidP="00590D0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The over 130,000 members include professional educators from all areas of education from both the public and private sector. Selection is based on professional qualifications, leadership potential and personal qualities.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724CC" w:rsidSect="001278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D0F98" w14:textId="77777777" w:rsidR="00B6011F" w:rsidRDefault="00B6011F">
      <w:pPr>
        <w:spacing w:after="0"/>
      </w:pPr>
      <w:r>
        <w:separator/>
      </w:r>
    </w:p>
  </w:endnote>
  <w:endnote w:type="continuationSeparator" w:id="0">
    <w:p w14:paraId="584734EF" w14:textId="77777777" w:rsidR="00B6011F" w:rsidRDefault="00B601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80DAC" w14:textId="77777777" w:rsidR="00F9055B" w:rsidRDefault="00F9055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62F59" w14:textId="77777777" w:rsidR="00F9055B" w:rsidRDefault="00F9055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94EE" w14:textId="77777777" w:rsidR="00F9055B" w:rsidRDefault="00F9055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47CD5" w14:textId="77777777" w:rsidR="00B6011F" w:rsidRDefault="00B6011F">
      <w:pPr>
        <w:spacing w:after="0"/>
      </w:pPr>
      <w:r>
        <w:separator/>
      </w:r>
    </w:p>
  </w:footnote>
  <w:footnote w:type="continuationSeparator" w:id="0">
    <w:p w14:paraId="42541FF0" w14:textId="77777777" w:rsidR="00B6011F" w:rsidRDefault="00B601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EFCC5" w14:textId="77777777" w:rsidR="00F9055B" w:rsidRDefault="00F9055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43143" w14:textId="77777777" w:rsidR="00F9055B" w:rsidRDefault="00F9055B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252900DC" wp14:editId="3112B284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35574D71" wp14:editId="7142B992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65466 [3215]" strokecolor="#c0f84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27D607DB" wp14:editId="58F83319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c0f84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4CD3E6B" wp14:editId="10E05DC6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bbd7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0A7A32AD" wp14:editId="0CF6BDBD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80b606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921F7" w14:textId="77777777" w:rsidR="00F9055B" w:rsidRDefault="00F9055B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0D9B98C" wp14:editId="6BB03168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6164653B" wp14:editId="638C6B69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1D019954" wp14:editId="6163DA7E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EC20FB4" wp14:editId="05E156DE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c0f84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0CE3A65" wp14:editId="72A313EC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c0f84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75403FC4" wp14:editId="3CDB25EF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65466 [3215]" strokecolor="#c0f84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3E4B12AC" wp14:editId="611829F2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65466 [3215]" strokecolor="#c0f84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770E2478" wp14:editId="7499FD96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65466 [3215]" strokecolor="#c0f84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2A25635" wp14:editId="38D20CB1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80b606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D3DA92E" wp14:editId="71904377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80b606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67932E0" wp14:editId="32A1A4F3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80b606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0903"/>
    <w:multiLevelType w:val="hybridMultilevel"/>
    <w:tmpl w:val="F3A6C2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1679A"/>
    <w:multiLevelType w:val="hybridMultilevel"/>
    <w:tmpl w:val="73447D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77496A"/>
    <w:multiLevelType w:val="hybridMultilevel"/>
    <w:tmpl w:val="4A144E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4724CC"/>
    <w:rsid w:val="000B6EBA"/>
    <w:rsid w:val="0012781F"/>
    <w:rsid w:val="00262F7F"/>
    <w:rsid w:val="002813F6"/>
    <w:rsid w:val="0028383E"/>
    <w:rsid w:val="004122CB"/>
    <w:rsid w:val="004353DF"/>
    <w:rsid w:val="004724CC"/>
    <w:rsid w:val="004A3EA1"/>
    <w:rsid w:val="00501331"/>
    <w:rsid w:val="00590D08"/>
    <w:rsid w:val="006550F3"/>
    <w:rsid w:val="00821130"/>
    <w:rsid w:val="00864F5C"/>
    <w:rsid w:val="00872C39"/>
    <w:rsid w:val="00880CAA"/>
    <w:rsid w:val="0097092D"/>
    <w:rsid w:val="009D017C"/>
    <w:rsid w:val="00B6011F"/>
    <w:rsid w:val="00CA2CF4"/>
    <w:rsid w:val="00D35280"/>
    <w:rsid w:val="00D75B47"/>
    <w:rsid w:val="00DB1B76"/>
    <w:rsid w:val="00DC1774"/>
    <w:rsid w:val="00DF5512"/>
    <w:rsid w:val="00E5059B"/>
    <w:rsid w:val="00E643B0"/>
    <w:rsid w:val="00E6601D"/>
    <w:rsid w:val="00EF70C2"/>
    <w:rsid w:val="00F31341"/>
    <w:rsid w:val="00F613B3"/>
    <w:rsid w:val="00F9055B"/>
    <w:rsid w:val="00FB1D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CF97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F8804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E29F1D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E29F1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F8804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E29F1D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E29F1D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32A3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32A3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32A3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32A3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32A3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32A33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E29F1D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E29F1D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AEB9C8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AEB9C8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65466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65466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65466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65466" w:themeColor="text2"/>
      <w:sz w:val="20"/>
    </w:rPr>
  </w:style>
  <w:style w:type="character" w:styleId="Hyperlink">
    <w:name w:val="Hyperlink"/>
    <w:basedOn w:val="DefaultParagraphFont"/>
    <w:rsid w:val="00CA2CF4"/>
    <w:rPr>
      <w:color w:val="00B0F0" w:themeColor="hyperlink"/>
      <w:u w:val="single"/>
    </w:rPr>
  </w:style>
  <w:style w:type="paragraph" w:styleId="ListParagraph">
    <w:name w:val="List Paragraph"/>
    <w:basedOn w:val="Normal"/>
    <w:rsid w:val="00F613B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838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838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F8804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E29F1D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E29F1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F8804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E29F1D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E29F1D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32A3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32A3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32A3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32A3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32A3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32A33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E29F1D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E29F1D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AEB9C8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AEB9C8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65466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65466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65466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65466" w:themeColor="text2"/>
      <w:sz w:val="20"/>
    </w:rPr>
  </w:style>
  <w:style w:type="character" w:styleId="Hyperlink">
    <w:name w:val="Hyperlink"/>
    <w:basedOn w:val="DefaultParagraphFont"/>
    <w:rsid w:val="00CA2CF4"/>
    <w:rPr>
      <w:color w:val="00B0F0" w:themeColor="hyperlink"/>
      <w:u w:val="single"/>
    </w:rPr>
  </w:style>
  <w:style w:type="paragraph" w:styleId="ListParagraph">
    <w:name w:val="List Paragraph"/>
    <w:basedOn w:val="Normal"/>
    <w:rsid w:val="00F613B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838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838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dkg.org" TargetMode="External"/><Relationship Id="rId15" Type="http://schemas.openxmlformats.org/officeDocument/2006/relationships/hyperlink" Target="http://www.ncdkg.org" TargetMode="External"/><Relationship Id="rId16" Type="http://schemas.openxmlformats.org/officeDocument/2006/relationships/hyperlink" Target="http://www.dkg-gammaepsilon.weebly.com" TargetMode="External"/><Relationship Id="rId17" Type="http://schemas.openxmlformats.org/officeDocument/2006/relationships/hyperlink" Target="http://www.dkg.org" TargetMode="External"/><Relationship Id="rId18" Type="http://schemas.openxmlformats.org/officeDocument/2006/relationships/hyperlink" Target="http://www.ncdkg.org" TargetMode="External"/><Relationship Id="rId19" Type="http://schemas.openxmlformats.org/officeDocument/2006/relationships/hyperlink" Target="http://www.dkg-gammaepsilon.weebly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Genesis">
      <a:dk1>
        <a:sysClr val="windowText" lastClr="000000"/>
      </a:dk1>
      <a:lt1>
        <a:sysClr val="window" lastClr="FFFFFF"/>
      </a:lt1>
      <a:dk2>
        <a:srgbClr val="465466"/>
      </a:dk2>
      <a:lt2>
        <a:srgbClr val="BBD7F8"/>
      </a:lt2>
      <a:accent1>
        <a:srgbClr val="80B606"/>
      </a:accent1>
      <a:accent2>
        <a:srgbClr val="E29F1D"/>
      </a:accent2>
      <a:accent3>
        <a:srgbClr val="2397E2"/>
      </a:accent3>
      <a:accent4>
        <a:srgbClr val="35ACA2"/>
      </a:accent4>
      <a:accent5>
        <a:srgbClr val="5430BB"/>
      </a:accent5>
      <a:accent6>
        <a:srgbClr val="8D34E0"/>
      </a:accent6>
      <a:hlink>
        <a:srgbClr val="00B0F0"/>
      </a:hlink>
      <a:folHlink>
        <a:srgbClr val="0070C0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1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Basden</dc:creator>
  <cp:keywords/>
  <dc:description/>
  <cp:lastModifiedBy>Michelle Basden</cp:lastModifiedBy>
  <cp:revision>2</cp:revision>
  <cp:lastPrinted>2007-11-05T23:29:00Z</cp:lastPrinted>
  <dcterms:created xsi:type="dcterms:W3CDTF">2018-02-08T18:53:00Z</dcterms:created>
  <dcterms:modified xsi:type="dcterms:W3CDTF">2018-02-08T18:53:00Z</dcterms:modified>
  <cp:category/>
</cp:coreProperties>
</file>